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6DB43" w14:textId="77777777" w:rsidR="00A4056C" w:rsidRPr="00263DF3" w:rsidRDefault="00A4056C" w:rsidP="46760736">
      <w:pPr>
        <w:jc w:val="right"/>
        <w:rPr>
          <w:sz w:val="24"/>
          <w:szCs w:val="24"/>
        </w:rPr>
      </w:pPr>
    </w:p>
    <w:p w14:paraId="0BB66612" w14:textId="77777777" w:rsidR="00A4056C" w:rsidRPr="00263DF3" w:rsidRDefault="00A4056C" w:rsidP="46760736">
      <w:pPr>
        <w:jc w:val="right"/>
        <w:rPr>
          <w:sz w:val="24"/>
          <w:szCs w:val="24"/>
        </w:rPr>
      </w:pPr>
    </w:p>
    <w:p w14:paraId="6F767403" w14:textId="77777777" w:rsidR="00A4056C" w:rsidRDefault="00A4056C" w:rsidP="46760736">
      <w:pPr>
        <w:jc w:val="right"/>
        <w:rPr>
          <w:sz w:val="24"/>
          <w:szCs w:val="24"/>
        </w:rPr>
      </w:pPr>
    </w:p>
    <w:p w14:paraId="76519261" w14:textId="77777777" w:rsidR="00C51981" w:rsidRPr="00263DF3" w:rsidRDefault="00C51981" w:rsidP="46760736">
      <w:pPr>
        <w:jc w:val="right"/>
        <w:rPr>
          <w:sz w:val="24"/>
          <w:szCs w:val="24"/>
        </w:rPr>
      </w:pPr>
    </w:p>
    <w:p w14:paraId="20FBA1F9" w14:textId="77777777" w:rsidR="00F76B7B" w:rsidRDefault="00F76B7B" w:rsidP="00C30683">
      <w:pPr>
        <w:ind w:left="7200" w:hanging="7200"/>
        <w:rPr>
          <w:sz w:val="24"/>
          <w:szCs w:val="24"/>
        </w:rPr>
      </w:pPr>
    </w:p>
    <w:p w14:paraId="7D029980" w14:textId="695FF309" w:rsidR="00FD7B9F" w:rsidRPr="00263DF3" w:rsidRDefault="005562D6" w:rsidP="00C30683">
      <w:pPr>
        <w:ind w:left="7200" w:hanging="7200"/>
        <w:rPr>
          <w:sz w:val="24"/>
          <w:szCs w:val="24"/>
        </w:rPr>
      </w:pPr>
      <w:r w:rsidRPr="00263DF3">
        <w:rPr>
          <w:sz w:val="24"/>
          <w:szCs w:val="24"/>
        </w:rPr>
        <w:tab/>
      </w:r>
    </w:p>
    <w:p w14:paraId="725028BA" w14:textId="77777777" w:rsidR="00FD7B9F" w:rsidRPr="00C51981" w:rsidRDefault="00FD7B9F" w:rsidP="00FD7B9F">
      <w:pPr>
        <w:rPr>
          <w:color w:val="3B3838" w:themeColor="background2" w:themeShade="40"/>
          <w:sz w:val="24"/>
          <w:szCs w:val="24"/>
        </w:rPr>
      </w:pPr>
    </w:p>
    <w:p w14:paraId="766A7D4E" w14:textId="4E351A08" w:rsidR="00FD7B9F" w:rsidRDefault="00FD7B9F" w:rsidP="00FD7B9F">
      <w:pPr>
        <w:rPr>
          <w:rFonts w:ascii="Aptos" w:hAnsi="Aptos"/>
          <w:color w:val="3B3838" w:themeColor="background2" w:themeShade="40"/>
          <w:sz w:val="24"/>
          <w:szCs w:val="24"/>
        </w:rPr>
      </w:pPr>
      <w:r w:rsidRPr="00C51981">
        <w:rPr>
          <w:rFonts w:ascii="Aptos" w:hAnsi="Aptos"/>
          <w:color w:val="3B3838" w:themeColor="background2" w:themeShade="40"/>
          <w:sz w:val="24"/>
          <w:szCs w:val="24"/>
        </w:rPr>
        <w:t>Dear</w:t>
      </w:r>
      <w:r w:rsidR="00C30683" w:rsidRPr="00C51981">
        <w:rPr>
          <w:rFonts w:ascii="Aptos" w:hAnsi="Aptos"/>
          <w:color w:val="3B3838" w:themeColor="background2" w:themeShade="40"/>
          <w:sz w:val="24"/>
          <w:szCs w:val="24"/>
        </w:rPr>
        <w:t xml:space="preserve"> Parents and Carers</w:t>
      </w:r>
      <w:r w:rsidR="0053203A" w:rsidRPr="00C51981">
        <w:rPr>
          <w:rFonts w:ascii="Aptos" w:hAnsi="Aptos"/>
          <w:color w:val="3B3838" w:themeColor="background2" w:themeShade="40"/>
          <w:sz w:val="24"/>
          <w:szCs w:val="24"/>
        </w:rPr>
        <w:t xml:space="preserve">, </w:t>
      </w:r>
    </w:p>
    <w:p w14:paraId="35A626B1" w14:textId="77777777" w:rsidR="00F76B7B" w:rsidRPr="00C51981" w:rsidRDefault="00F76B7B" w:rsidP="00FD7B9F">
      <w:pPr>
        <w:rPr>
          <w:rFonts w:ascii="Aptos" w:hAnsi="Aptos"/>
          <w:color w:val="3B3838" w:themeColor="background2" w:themeShade="40"/>
          <w:sz w:val="24"/>
          <w:szCs w:val="24"/>
        </w:rPr>
      </w:pPr>
    </w:p>
    <w:p w14:paraId="69B8BF70" w14:textId="77777777" w:rsidR="0053203A" w:rsidRPr="00C51981" w:rsidRDefault="0053203A" w:rsidP="0053203A">
      <w:pPr>
        <w:rPr>
          <w:rFonts w:ascii="Aptos" w:hAnsi="Aptos"/>
          <w:color w:val="3B3838" w:themeColor="background2" w:themeShade="40"/>
          <w:sz w:val="24"/>
          <w:szCs w:val="24"/>
        </w:rPr>
      </w:pPr>
      <w:r w:rsidRPr="00C51981">
        <w:rPr>
          <w:rFonts w:ascii="Aptos" w:hAnsi="Aptos"/>
          <w:color w:val="3B3838" w:themeColor="background2" w:themeShade="40"/>
          <w:sz w:val="24"/>
          <w:szCs w:val="24"/>
        </w:rPr>
        <w:t> </w:t>
      </w:r>
    </w:p>
    <w:p w14:paraId="0F0C29B5" w14:textId="77777777" w:rsidR="00C51981" w:rsidRPr="00C51981" w:rsidRDefault="00C51981" w:rsidP="0053203A">
      <w:pPr>
        <w:rPr>
          <w:rFonts w:ascii="Aptos" w:hAnsi="Aptos"/>
          <w:b/>
          <w:bCs/>
          <w:color w:val="028577"/>
          <w:sz w:val="32"/>
          <w:szCs w:val="32"/>
          <w14:textFill>
            <w14:solidFill>
              <w14:srgbClr w14:val="028577">
                <w14:lumMod w14:val="25000"/>
              </w14:srgbClr>
            </w14:solidFill>
          </w14:textFill>
        </w:rPr>
      </w:pPr>
      <w:r w:rsidRPr="00C51981">
        <w:rPr>
          <w:rFonts w:ascii="Aptos" w:hAnsi="Aptos"/>
          <w:b/>
          <w:bCs/>
          <w:color w:val="028577"/>
          <w:sz w:val="32"/>
          <w:szCs w:val="32"/>
        </w:rPr>
        <w:t xml:space="preserve">BEGINNER STRINGS group lesson for </w:t>
      </w:r>
      <w:r w:rsidR="002E67F1" w:rsidRPr="00C51981">
        <w:rPr>
          <w:rFonts w:ascii="Aptos" w:hAnsi="Aptos"/>
          <w:b/>
          <w:bCs/>
          <w:color w:val="028577"/>
          <w:sz w:val="32"/>
          <w:szCs w:val="32"/>
        </w:rPr>
        <w:t>children in Years 1 and 2</w:t>
      </w:r>
    </w:p>
    <w:p w14:paraId="43406626" w14:textId="77777777" w:rsidR="00C51981" w:rsidRDefault="00C51981" w:rsidP="0053203A">
      <w:pPr>
        <w:rPr>
          <w:rFonts w:ascii="Aptos" w:hAnsi="Aptos"/>
          <w:b/>
          <w:bCs/>
          <w:color w:val="3B3838" w:themeColor="background2" w:themeShade="40"/>
          <w:sz w:val="28"/>
          <w:szCs w:val="28"/>
        </w:rPr>
      </w:pPr>
    </w:p>
    <w:p w14:paraId="7386B3BB" w14:textId="77777777" w:rsidR="00F76B7B" w:rsidRPr="00C51981" w:rsidRDefault="00F76B7B" w:rsidP="0053203A">
      <w:pPr>
        <w:rPr>
          <w:rFonts w:ascii="Aptos" w:hAnsi="Aptos"/>
          <w:b/>
          <w:bCs/>
          <w:color w:val="3B3838" w:themeColor="background2" w:themeShade="40"/>
          <w:sz w:val="28"/>
          <w:szCs w:val="28"/>
        </w:rPr>
      </w:pPr>
    </w:p>
    <w:p w14:paraId="361C5C3D" w14:textId="77777777" w:rsidR="00C51981" w:rsidRPr="00C51981" w:rsidRDefault="00C51981" w:rsidP="0053203A">
      <w:pPr>
        <w:rPr>
          <w:rFonts w:ascii="Aptos" w:hAnsi="Aptos"/>
          <w:b/>
          <w:bCs/>
          <w:color w:val="3B3838" w:themeColor="background2" w:themeShade="40"/>
          <w:sz w:val="24"/>
          <w:szCs w:val="24"/>
        </w:rPr>
      </w:pPr>
      <w:r w:rsidRPr="00C51981">
        <w:rPr>
          <w:rFonts w:ascii="Aptos" w:hAnsi="Aptos"/>
          <w:b/>
          <w:bCs/>
          <w:color w:val="3B3838" w:themeColor="background2" w:themeShade="40"/>
          <w:sz w:val="24"/>
          <w:szCs w:val="24"/>
        </w:rPr>
        <w:t>Come and learn the</w:t>
      </w:r>
      <w:r w:rsidR="002E67F1" w:rsidRPr="00C51981">
        <w:rPr>
          <w:rFonts w:ascii="Aptos" w:hAnsi="Aptos"/>
          <w:b/>
          <w:bCs/>
          <w:color w:val="3B3838" w:themeColor="background2" w:themeShade="40"/>
          <w:sz w:val="24"/>
          <w:szCs w:val="24"/>
        </w:rPr>
        <w:t xml:space="preserve"> violin or cello</w:t>
      </w:r>
      <w:r w:rsidR="002E67F1" w:rsidRPr="00C51981">
        <w:rPr>
          <w:rFonts w:ascii="Aptos" w:hAnsi="Aptos"/>
          <w:color w:val="3B3838" w:themeColor="background2" w:themeShade="40"/>
          <w:sz w:val="24"/>
          <w:szCs w:val="24"/>
        </w:rPr>
        <w:t xml:space="preserve"> </w:t>
      </w:r>
      <w:r w:rsidR="002E67F1" w:rsidRPr="00C51981">
        <w:rPr>
          <w:rFonts w:ascii="Aptos" w:hAnsi="Aptos"/>
          <w:b/>
          <w:bCs/>
          <w:color w:val="3B3838" w:themeColor="background2" w:themeShade="40"/>
          <w:sz w:val="24"/>
          <w:szCs w:val="24"/>
        </w:rPr>
        <w:t xml:space="preserve">at Little Stoke </w:t>
      </w:r>
      <w:r w:rsidRPr="00C51981">
        <w:rPr>
          <w:rFonts w:ascii="Aptos" w:hAnsi="Aptos"/>
          <w:b/>
          <w:bCs/>
          <w:color w:val="3B3838" w:themeColor="background2" w:themeShade="40"/>
          <w:sz w:val="24"/>
          <w:szCs w:val="24"/>
        </w:rPr>
        <w:t xml:space="preserve">Music </w:t>
      </w:r>
      <w:r w:rsidR="005D650C" w:rsidRPr="00C51981">
        <w:rPr>
          <w:rFonts w:ascii="Aptos" w:hAnsi="Aptos"/>
          <w:b/>
          <w:bCs/>
          <w:color w:val="3B3838" w:themeColor="background2" w:themeShade="40"/>
          <w:sz w:val="24"/>
          <w:szCs w:val="24"/>
        </w:rPr>
        <w:t>Centre on Saturday mornings</w:t>
      </w:r>
      <w:r w:rsidRPr="00C51981">
        <w:rPr>
          <w:rFonts w:ascii="Aptos" w:hAnsi="Aptos"/>
          <w:b/>
          <w:bCs/>
          <w:color w:val="3B3838" w:themeColor="background2" w:themeShade="40"/>
          <w:sz w:val="24"/>
          <w:szCs w:val="24"/>
        </w:rPr>
        <w:t xml:space="preserve"> and be part of our exciting music ensembles.</w:t>
      </w:r>
    </w:p>
    <w:p w14:paraId="5BC64F46" w14:textId="2A5BA8CE" w:rsidR="0053203A" w:rsidRPr="00C51981" w:rsidRDefault="00C51981" w:rsidP="0053203A">
      <w:pPr>
        <w:rPr>
          <w:rFonts w:ascii="Aptos" w:hAnsi="Aptos"/>
          <w:b/>
          <w:bCs/>
          <w:color w:val="3B3838" w:themeColor="background2" w:themeShade="40"/>
          <w:sz w:val="24"/>
          <w:szCs w:val="24"/>
        </w:rPr>
      </w:pPr>
      <w:r w:rsidRPr="00C51981">
        <w:rPr>
          <w:rFonts w:ascii="Aptos" w:hAnsi="Aptos"/>
          <w:b/>
          <w:bCs/>
          <w:color w:val="3B3838" w:themeColor="background2" w:themeShade="40"/>
          <w:sz w:val="24"/>
          <w:szCs w:val="24"/>
        </w:rPr>
        <w:t>Meet new friends and enjoy our tuck shop after the session</w:t>
      </w:r>
      <w:r>
        <w:rPr>
          <w:rFonts w:ascii="Aptos" w:hAnsi="Aptos"/>
          <w:b/>
          <w:bCs/>
          <w:color w:val="3B3838" w:themeColor="background2" w:themeShade="40"/>
          <w:sz w:val="24"/>
          <w:szCs w:val="24"/>
        </w:rPr>
        <w:t>!</w:t>
      </w:r>
    </w:p>
    <w:p w14:paraId="50E91B2B" w14:textId="77777777" w:rsidR="008336FE" w:rsidRDefault="008336FE" w:rsidP="0053203A">
      <w:pPr>
        <w:rPr>
          <w:rFonts w:ascii="Aptos" w:hAnsi="Aptos"/>
          <w:color w:val="3B3838" w:themeColor="background2" w:themeShade="40"/>
          <w:sz w:val="24"/>
          <w:szCs w:val="24"/>
        </w:rPr>
      </w:pPr>
    </w:p>
    <w:p w14:paraId="3C93DBCE" w14:textId="77777777" w:rsidR="00C51981" w:rsidRDefault="00C51981" w:rsidP="0053203A">
      <w:pPr>
        <w:rPr>
          <w:rFonts w:ascii="Aptos" w:hAnsi="Aptos"/>
          <w:b/>
          <w:bCs/>
          <w:color w:val="3B3838" w:themeColor="background2" w:themeShade="40"/>
          <w:sz w:val="24"/>
          <w:szCs w:val="24"/>
        </w:rPr>
      </w:pPr>
    </w:p>
    <w:p w14:paraId="00960BC7" w14:textId="4BDFE1AF" w:rsidR="00C51981" w:rsidRDefault="00C51981" w:rsidP="0053203A">
      <w:pPr>
        <w:rPr>
          <w:rFonts w:ascii="Aptos" w:hAnsi="Aptos"/>
          <w:b/>
          <w:bCs/>
          <w:color w:val="3B3838" w:themeColor="background2" w:themeShade="40"/>
          <w:sz w:val="24"/>
          <w:szCs w:val="24"/>
        </w:rPr>
      </w:pPr>
      <w:r>
        <w:rPr>
          <w:rFonts w:ascii="Aptos" w:hAnsi="Aptos"/>
          <w:b/>
          <w:bCs/>
          <w:color w:val="3B3838" w:themeColor="background2" w:themeShade="40"/>
          <w:sz w:val="24"/>
          <w:szCs w:val="24"/>
        </w:rPr>
        <w:t>H</w:t>
      </w:r>
      <w:r w:rsidRPr="00C51981">
        <w:rPr>
          <w:rFonts w:ascii="Aptos" w:hAnsi="Aptos"/>
          <w:b/>
          <w:bCs/>
          <w:color w:val="3B3838" w:themeColor="background2" w:themeShade="40"/>
          <w:sz w:val="24"/>
          <w:szCs w:val="24"/>
        </w:rPr>
        <w:t xml:space="preserve">ere are the details: </w:t>
      </w:r>
    </w:p>
    <w:p w14:paraId="02162C63" w14:textId="77777777" w:rsidR="00C51981" w:rsidRPr="00C51981" w:rsidRDefault="00C51981" w:rsidP="0053203A">
      <w:pPr>
        <w:rPr>
          <w:rFonts w:ascii="Aptos" w:hAnsi="Aptos"/>
          <w:color w:val="3B3838" w:themeColor="background2" w:themeShade="40"/>
          <w:sz w:val="18"/>
          <w:szCs w:val="18"/>
        </w:rPr>
      </w:pPr>
    </w:p>
    <w:p w14:paraId="12074040" w14:textId="3E8091A2" w:rsidR="008336FE" w:rsidRPr="00C51981" w:rsidRDefault="00D87A34" w:rsidP="0053203A">
      <w:pPr>
        <w:rPr>
          <w:rFonts w:ascii="Aptos" w:hAnsi="Aptos"/>
          <w:color w:val="3B3838" w:themeColor="background2" w:themeShade="40"/>
          <w:sz w:val="24"/>
          <w:szCs w:val="24"/>
        </w:rPr>
      </w:pPr>
      <w:r w:rsidRPr="00C51981">
        <w:rPr>
          <w:rFonts w:ascii="Aptos" w:hAnsi="Aptos"/>
          <w:b/>
          <w:bCs/>
          <w:color w:val="3B3838" w:themeColor="background2" w:themeShade="40"/>
          <w:sz w:val="24"/>
          <w:szCs w:val="24"/>
        </w:rPr>
        <w:t>Where</w:t>
      </w:r>
      <w:r w:rsidRPr="00C51981">
        <w:rPr>
          <w:rFonts w:ascii="Aptos" w:hAnsi="Aptos"/>
          <w:color w:val="3B3838" w:themeColor="background2" w:themeShade="40"/>
          <w:sz w:val="24"/>
          <w:szCs w:val="24"/>
        </w:rPr>
        <w:t xml:space="preserve">: </w:t>
      </w:r>
      <w:r w:rsidR="00C51981">
        <w:rPr>
          <w:rFonts w:ascii="Aptos" w:hAnsi="Aptos"/>
          <w:color w:val="3B3838" w:themeColor="background2" w:themeShade="40"/>
          <w:sz w:val="24"/>
          <w:szCs w:val="24"/>
        </w:rPr>
        <w:tab/>
      </w:r>
      <w:r w:rsidRPr="00C51981">
        <w:rPr>
          <w:rFonts w:ascii="Aptos" w:hAnsi="Aptos"/>
          <w:color w:val="3B3838" w:themeColor="background2" w:themeShade="40"/>
          <w:sz w:val="24"/>
          <w:szCs w:val="24"/>
        </w:rPr>
        <w:t>Little Stoke Primary School, BS34 6HY</w:t>
      </w:r>
    </w:p>
    <w:p w14:paraId="23F7DBEC" w14:textId="77777777" w:rsidR="00D87A34" w:rsidRPr="00C51981" w:rsidRDefault="00D87A34" w:rsidP="0053203A">
      <w:pPr>
        <w:rPr>
          <w:rFonts w:ascii="Aptos" w:hAnsi="Aptos"/>
          <w:color w:val="3B3838" w:themeColor="background2" w:themeShade="40"/>
          <w:sz w:val="24"/>
          <w:szCs w:val="24"/>
        </w:rPr>
      </w:pPr>
    </w:p>
    <w:p w14:paraId="411DFDF7" w14:textId="0A329C92" w:rsidR="00D87A34" w:rsidRPr="00C51981" w:rsidRDefault="00D87A34" w:rsidP="0053203A">
      <w:pPr>
        <w:rPr>
          <w:rFonts w:ascii="Aptos" w:hAnsi="Aptos"/>
          <w:color w:val="3B3838" w:themeColor="background2" w:themeShade="40"/>
          <w:sz w:val="24"/>
          <w:szCs w:val="24"/>
        </w:rPr>
      </w:pPr>
      <w:r w:rsidRPr="00C51981">
        <w:rPr>
          <w:rFonts w:ascii="Aptos" w:hAnsi="Aptos"/>
          <w:b/>
          <w:bCs/>
          <w:color w:val="3B3838" w:themeColor="background2" w:themeShade="40"/>
          <w:sz w:val="24"/>
          <w:szCs w:val="24"/>
        </w:rPr>
        <w:t>When:</w:t>
      </w:r>
      <w:r w:rsidRPr="00C51981">
        <w:rPr>
          <w:rFonts w:ascii="Aptos" w:hAnsi="Aptos"/>
          <w:color w:val="3B3838" w:themeColor="background2" w:themeShade="40"/>
          <w:sz w:val="24"/>
          <w:szCs w:val="24"/>
        </w:rPr>
        <w:t xml:space="preserve"> </w:t>
      </w:r>
      <w:r w:rsidR="00C51981">
        <w:rPr>
          <w:rFonts w:ascii="Aptos" w:hAnsi="Aptos"/>
          <w:color w:val="3B3838" w:themeColor="background2" w:themeShade="40"/>
          <w:sz w:val="24"/>
          <w:szCs w:val="24"/>
        </w:rPr>
        <w:tab/>
      </w:r>
      <w:r w:rsidRPr="00C51981">
        <w:rPr>
          <w:rFonts w:ascii="Aptos" w:hAnsi="Aptos"/>
          <w:color w:val="3B3838" w:themeColor="background2" w:themeShade="40"/>
          <w:sz w:val="24"/>
          <w:szCs w:val="24"/>
        </w:rPr>
        <w:t>Saturday mornings 9.30 -10.30</w:t>
      </w:r>
      <w:r w:rsidR="00087FE6" w:rsidRPr="00C51981">
        <w:rPr>
          <w:rFonts w:ascii="Aptos" w:hAnsi="Aptos"/>
          <w:color w:val="3B3838" w:themeColor="background2" w:themeShade="40"/>
          <w:sz w:val="24"/>
          <w:szCs w:val="24"/>
        </w:rPr>
        <w:t xml:space="preserve">am starting </w:t>
      </w:r>
      <w:r w:rsidR="004626EF">
        <w:rPr>
          <w:rFonts w:ascii="Aptos" w:hAnsi="Aptos"/>
          <w:color w:val="3B3838" w:themeColor="background2" w:themeShade="40"/>
          <w:sz w:val="24"/>
          <w:szCs w:val="24"/>
        </w:rPr>
        <w:t>19</w:t>
      </w:r>
      <w:r w:rsidR="00087FE6" w:rsidRPr="00C51981">
        <w:rPr>
          <w:rFonts w:ascii="Aptos" w:hAnsi="Aptos"/>
          <w:color w:val="3B3838" w:themeColor="background2" w:themeShade="40"/>
          <w:sz w:val="24"/>
          <w:szCs w:val="24"/>
          <w:vertAlign w:val="superscript"/>
        </w:rPr>
        <w:t>th</w:t>
      </w:r>
      <w:r w:rsidR="00087FE6" w:rsidRPr="00C51981">
        <w:rPr>
          <w:rFonts w:ascii="Aptos" w:hAnsi="Aptos"/>
          <w:color w:val="3B3838" w:themeColor="background2" w:themeShade="40"/>
          <w:sz w:val="24"/>
          <w:szCs w:val="24"/>
        </w:rPr>
        <w:t xml:space="preserve"> September</w:t>
      </w:r>
    </w:p>
    <w:p w14:paraId="66F7443A" w14:textId="77777777" w:rsidR="00087FE6" w:rsidRPr="00C51981" w:rsidRDefault="00087FE6" w:rsidP="0053203A">
      <w:pPr>
        <w:rPr>
          <w:rFonts w:ascii="Aptos" w:hAnsi="Aptos"/>
          <w:color w:val="3B3838" w:themeColor="background2" w:themeShade="40"/>
          <w:sz w:val="24"/>
          <w:szCs w:val="24"/>
        </w:rPr>
      </w:pPr>
    </w:p>
    <w:p w14:paraId="2F727C0E" w14:textId="3ABBE94A" w:rsidR="004E7A79" w:rsidRDefault="00087FE6" w:rsidP="00F76B7B">
      <w:pPr>
        <w:ind w:left="1440" w:hanging="1440"/>
        <w:rPr>
          <w:rFonts w:ascii="Aptos" w:hAnsi="Aptos"/>
          <w:color w:val="3B3838" w:themeColor="background2" w:themeShade="40"/>
          <w:sz w:val="24"/>
          <w:szCs w:val="24"/>
        </w:rPr>
      </w:pPr>
      <w:r w:rsidRPr="00C51981">
        <w:rPr>
          <w:rFonts w:ascii="Aptos" w:hAnsi="Aptos"/>
          <w:b/>
          <w:bCs/>
          <w:color w:val="3B3838" w:themeColor="background2" w:themeShade="40"/>
          <w:sz w:val="24"/>
          <w:szCs w:val="24"/>
        </w:rPr>
        <w:t>How:</w:t>
      </w:r>
      <w:r w:rsidRPr="00C51981">
        <w:rPr>
          <w:rFonts w:ascii="Aptos" w:hAnsi="Aptos"/>
          <w:color w:val="3B3838" w:themeColor="background2" w:themeShade="40"/>
          <w:sz w:val="24"/>
          <w:szCs w:val="24"/>
        </w:rPr>
        <w:t xml:space="preserve"> </w:t>
      </w:r>
      <w:r w:rsidR="00C51981">
        <w:rPr>
          <w:rFonts w:ascii="Aptos" w:hAnsi="Aptos"/>
          <w:color w:val="3B3838" w:themeColor="background2" w:themeShade="40"/>
          <w:sz w:val="24"/>
          <w:szCs w:val="24"/>
        </w:rPr>
        <w:tab/>
      </w:r>
      <w:r w:rsidRPr="00C51981">
        <w:rPr>
          <w:rFonts w:ascii="Aptos" w:hAnsi="Aptos"/>
          <w:color w:val="3B3838" w:themeColor="background2" w:themeShade="40"/>
          <w:sz w:val="24"/>
          <w:szCs w:val="24"/>
        </w:rPr>
        <w:t xml:space="preserve">Sign up </w:t>
      </w:r>
      <w:r w:rsidR="0062747C" w:rsidRPr="00C51981">
        <w:rPr>
          <w:rFonts w:ascii="Aptos" w:hAnsi="Aptos"/>
          <w:color w:val="3B3838" w:themeColor="background2" w:themeShade="40"/>
          <w:sz w:val="24"/>
          <w:szCs w:val="24"/>
        </w:rPr>
        <w:t xml:space="preserve">for a free trial at our </w:t>
      </w:r>
      <w:r w:rsidR="0062747C" w:rsidRPr="00C51981">
        <w:rPr>
          <w:rFonts w:ascii="Aptos" w:hAnsi="Aptos"/>
          <w:color w:val="028577"/>
          <w:sz w:val="24"/>
          <w:szCs w:val="24"/>
        </w:rPr>
        <w:t xml:space="preserve">Discovery Morning </w:t>
      </w:r>
      <w:r w:rsidR="0062747C" w:rsidRPr="00C51981">
        <w:rPr>
          <w:rFonts w:ascii="Aptos" w:hAnsi="Aptos"/>
          <w:color w:val="3B3838" w:themeColor="background2" w:themeShade="40"/>
          <w:sz w:val="24"/>
          <w:szCs w:val="24"/>
        </w:rPr>
        <w:t xml:space="preserve">on Saturday </w:t>
      </w:r>
      <w:r w:rsidR="00882565">
        <w:rPr>
          <w:rFonts w:ascii="Aptos" w:hAnsi="Aptos"/>
          <w:color w:val="3B3838" w:themeColor="background2" w:themeShade="40"/>
          <w:sz w:val="24"/>
          <w:szCs w:val="24"/>
        </w:rPr>
        <w:t>19</w:t>
      </w:r>
      <w:r w:rsidR="0062747C" w:rsidRPr="00C51981">
        <w:rPr>
          <w:rFonts w:ascii="Aptos" w:hAnsi="Aptos"/>
          <w:color w:val="3B3838" w:themeColor="background2" w:themeShade="40"/>
          <w:sz w:val="24"/>
          <w:szCs w:val="24"/>
          <w:vertAlign w:val="superscript"/>
        </w:rPr>
        <w:t>th</w:t>
      </w:r>
      <w:r w:rsidR="0062747C" w:rsidRPr="00C51981">
        <w:rPr>
          <w:rFonts w:ascii="Aptos" w:hAnsi="Aptos"/>
          <w:color w:val="3B3838" w:themeColor="background2" w:themeShade="40"/>
          <w:sz w:val="24"/>
          <w:szCs w:val="24"/>
        </w:rPr>
        <w:t xml:space="preserve"> September</w:t>
      </w:r>
      <w:r w:rsidR="00C51981">
        <w:rPr>
          <w:rFonts w:ascii="Aptos" w:hAnsi="Aptos"/>
          <w:color w:val="3B3838" w:themeColor="background2" w:themeShade="40"/>
          <w:sz w:val="24"/>
          <w:szCs w:val="24"/>
        </w:rPr>
        <w:t xml:space="preserve"> using thi</w:t>
      </w:r>
      <w:r w:rsidR="007E7FBF">
        <w:rPr>
          <w:rFonts w:ascii="Aptos" w:hAnsi="Aptos"/>
          <w:color w:val="3B3838" w:themeColor="background2" w:themeShade="40"/>
          <w:sz w:val="24"/>
          <w:szCs w:val="24"/>
        </w:rPr>
        <w:t>s link:</w:t>
      </w:r>
      <w:r w:rsidR="0059702B">
        <w:rPr>
          <w:rFonts w:ascii="Aptos" w:hAnsi="Aptos"/>
          <w:color w:val="3B3838" w:themeColor="background2" w:themeShade="40"/>
          <w:sz w:val="24"/>
          <w:szCs w:val="24"/>
        </w:rPr>
        <w:t xml:space="preserve"> </w:t>
      </w:r>
      <w:hyperlink r:id="rId10" w:history="1">
        <w:r w:rsidR="00800BD3" w:rsidRPr="00800BD3">
          <w:rPr>
            <w:rStyle w:val="Hyperlink"/>
            <w:rFonts w:ascii="Aptos" w:hAnsi="Aptos"/>
            <w:sz w:val="24"/>
            <w:szCs w:val="24"/>
          </w:rPr>
          <w:t>Music Centres - WEMA</w:t>
        </w:r>
      </w:hyperlink>
    </w:p>
    <w:p w14:paraId="3E22BBCD" w14:textId="77777777" w:rsidR="00BF4C10" w:rsidRPr="00C51981" w:rsidRDefault="00BF4C10" w:rsidP="00F76B7B">
      <w:pPr>
        <w:ind w:left="1440" w:hanging="1440"/>
        <w:rPr>
          <w:rFonts w:ascii="Aptos" w:hAnsi="Aptos"/>
          <w:color w:val="028577"/>
          <w:sz w:val="24"/>
          <w:szCs w:val="24"/>
        </w:rPr>
      </w:pPr>
    </w:p>
    <w:p w14:paraId="228996B9" w14:textId="2EF022E7" w:rsidR="00DF5CC1" w:rsidRPr="003200AE" w:rsidRDefault="00CF0B8A" w:rsidP="00695620">
      <w:pPr>
        <w:ind w:left="1440"/>
        <w:rPr>
          <w:rFonts w:ascii="Aptos" w:hAnsi="Aptos"/>
          <w:color w:val="3B3838" w:themeColor="background2" w:themeShade="40"/>
          <w:sz w:val="24"/>
          <w:szCs w:val="24"/>
        </w:rPr>
      </w:pPr>
      <w:r w:rsidRPr="00C51981">
        <w:rPr>
          <w:rFonts w:ascii="Aptos" w:hAnsi="Aptos"/>
          <w:color w:val="3B3838" w:themeColor="background2" w:themeShade="40"/>
          <w:sz w:val="24"/>
          <w:szCs w:val="24"/>
        </w:rPr>
        <w:t>Select</w:t>
      </w:r>
      <w:r w:rsidR="004E7A79" w:rsidRPr="00C51981">
        <w:rPr>
          <w:rFonts w:ascii="Aptos" w:hAnsi="Aptos"/>
          <w:color w:val="3B3838" w:themeColor="background2" w:themeShade="40"/>
          <w:sz w:val="24"/>
          <w:szCs w:val="24"/>
        </w:rPr>
        <w:t>:</w:t>
      </w:r>
      <w:r w:rsidR="00C246B8" w:rsidRPr="00C51981">
        <w:rPr>
          <w:rFonts w:ascii="Aptos" w:hAnsi="Aptos"/>
          <w:color w:val="3B3838" w:themeColor="background2" w:themeShade="40"/>
          <w:sz w:val="24"/>
          <w:szCs w:val="24"/>
        </w:rPr>
        <w:t xml:space="preserve"> Little Stoke </w:t>
      </w:r>
      <w:r w:rsidR="00375AC2">
        <w:rPr>
          <w:rFonts w:ascii="Aptos" w:hAnsi="Aptos"/>
          <w:color w:val="3B3838" w:themeColor="background2" w:themeShade="40"/>
          <w:sz w:val="24"/>
          <w:szCs w:val="24"/>
        </w:rPr>
        <w:t>Music</w:t>
      </w:r>
      <w:r w:rsidR="00C246B8" w:rsidRPr="00C51981">
        <w:rPr>
          <w:rFonts w:ascii="Aptos" w:hAnsi="Aptos"/>
          <w:color w:val="3B3838" w:themeColor="background2" w:themeShade="40"/>
          <w:sz w:val="24"/>
          <w:szCs w:val="24"/>
        </w:rPr>
        <w:t xml:space="preserve"> Centre</w:t>
      </w:r>
      <w:r w:rsidR="003200AE">
        <w:rPr>
          <w:rFonts w:ascii="Aptos" w:hAnsi="Aptos"/>
          <w:color w:val="3B3838" w:themeColor="background2" w:themeShade="40"/>
          <w:sz w:val="24"/>
          <w:szCs w:val="24"/>
        </w:rPr>
        <w:t xml:space="preserve"> (Saturdays)</w:t>
      </w:r>
      <w:r w:rsidR="003F5681" w:rsidRPr="00C51981">
        <w:rPr>
          <w:rFonts w:ascii="Aptos" w:hAnsi="Aptos"/>
          <w:color w:val="3B3838" w:themeColor="background2" w:themeShade="40"/>
          <w:sz w:val="24"/>
          <w:szCs w:val="24"/>
        </w:rPr>
        <w:t xml:space="preserve"> then </w:t>
      </w:r>
      <w:r w:rsidR="00C246B8" w:rsidRPr="00C51981">
        <w:rPr>
          <w:rFonts w:ascii="Aptos" w:hAnsi="Aptos"/>
          <w:b/>
          <w:bCs/>
          <w:color w:val="3B3838" w:themeColor="background2" w:themeShade="40"/>
          <w:sz w:val="24"/>
          <w:szCs w:val="24"/>
        </w:rPr>
        <w:t>Beginner Strings</w:t>
      </w:r>
      <w:r w:rsidR="003200AE">
        <w:rPr>
          <w:rFonts w:ascii="Aptos" w:hAnsi="Aptos"/>
          <w:b/>
          <w:bCs/>
          <w:color w:val="3B3838" w:themeColor="background2" w:themeShade="40"/>
          <w:sz w:val="24"/>
          <w:szCs w:val="24"/>
        </w:rPr>
        <w:t xml:space="preserve"> </w:t>
      </w:r>
      <w:r w:rsidR="003200AE">
        <w:rPr>
          <w:rFonts w:ascii="Aptos" w:hAnsi="Aptos"/>
          <w:color w:val="3B3838" w:themeColor="background2" w:themeShade="40"/>
          <w:sz w:val="24"/>
          <w:szCs w:val="24"/>
        </w:rPr>
        <w:t>on the Discovery Day form.</w:t>
      </w:r>
    </w:p>
    <w:p w14:paraId="1F47EDCE" w14:textId="77777777" w:rsidR="003F5681" w:rsidRPr="00C51981" w:rsidRDefault="003F5681" w:rsidP="0053203A">
      <w:pPr>
        <w:rPr>
          <w:rFonts w:ascii="Aptos" w:hAnsi="Aptos"/>
          <w:color w:val="3B3838" w:themeColor="background2" w:themeShade="40"/>
          <w:sz w:val="24"/>
          <w:szCs w:val="24"/>
        </w:rPr>
      </w:pPr>
    </w:p>
    <w:p w14:paraId="71CDE268" w14:textId="1AC8405D" w:rsidR="003F5681" w:rsidRPr="00C51981" w:rsidRDefault="008D51A6" w:rsidP="0053203A">
      <w:pPr>
        <w:rPr>
          <w:rFonts w:ascii="Aptos" w:hAnsi="Aptos"/>
          <w:color w:val="3B3838" w:themeColor="background2" w:themeShade="40"/>
          <w:sz w:val="24"/>
          <w:szCs w:val="24"/>
        </w:rPr>
      </w:pPr>
      <w:r w:rsidRPr="00C51981">
        <w:rPr>
          <w:rFonts w:ascii="Aptos" w:hAnsi="Aptos"/>
          <w:color w:val="3B3838" w:themeColor="background2" w:themeShade="40"/>
          <w:sz w:val="24"/>
          <w:szCs w:val="24"/>
        </w:rPr>
        <w:t>Parents sit in alongside.</w:t>
      </w:r>
    </w:p>
    <w:p w14:paraId="07D4C2FB" w14:textId="77777777" w:rsidR="008D51A6" w:rsidRPr="00C51981" w:rsidRDefault="008D51A6" w:rsidP="0053203A">
      <w:pPr>
        <w:rPr>
          <w:rFonts w:ascii="Aptos" w:hAnsi="Aptos"/>
          <w:color w:val="3B3838" w:themeColor="background2" w:themeShade="40"/>
          <w:sz w:val="24"/>
          <w:szCs w:val="24"/>
        </w:rPr>
      </w:pPr>
    </w:p>
    <w:p w14:paraId="69AADD0D" w14:textId="067899DB" w:rsidR="008D51A6" w:rsidRPr="00C51981" w:rsidRDefault="008D51A6" w:rsidP="0053203A">
      <w:pPr>
        <w:rPr>
          <w:rFonts w:ascii="Aptos" w:hAnsi="Aptos"/>
          <w:color w:val="3B3838" w:themeColor="background2" w:themeShade="40"/>
          <w:sz w:val="24"/>
          <w:szCs w:val="24"/>
        </w:rPr>
      </w:pPr>
      <w:r w:rsidRPr="00C51981">
        <w:rPr>
          <w:rFonts w:ascii="Aptos" w:hAnsi="Aptos"/>
          <w:color w:val="3B3838" w:themeColor="background2" w:themeShade="40"/>
          <w:sz w:val="24"/>
          <w:szCs w:val="24"/>
        </w:rPr>
        <w:t xml:space="preserve">Violins and cellos </w:t>
      </w:r>
      <w:r w:rsidR="00F76B7B">
        <w:rPr>
          <w:rFonts w:ascii="Aptos" w:hAnsi="Aptos"/>
          <w:color w:val="3B3838" w:themeColor="background2" w:themeShade="40"/>
          <w:sz w:val="24"/>
          <w:szCs w:val="24"/>
        </w:rPr>
        <w:t xml:space="preserve">are </w:t>
      </w:r>
      <w:r w:rsidRPr="00C51981">
        <w:rPr>
          <w:rFonts w:ascii="Aptos" w:hAnsi="Aptos"/>
          <w:color w:val="3B3838" w:themeColor="background2" w:themeShade="40"/>
          <w:sz w:val="24"/>
          <w:szCs w:val="24"/>
        </w:rPr>
        <w:t>available for hire</w:t>
      </w:r>
      <w:r w:rsidR="006D045B" w:rsidRPr="00C51981">
        <w:rPr>
          <w:rFonts w:ascii="Aptos" w:hAnsi="Aptos"/>
          <w:color w:val="3B3838" w:themeColor="background2" w:themeShade="40"/>
          <w:sz w:val="24"/>
          <w:szCs w:val="24"/>
        </w:rPr>
        <w:t xml:space="preserve"> (free for </w:t>
      </w:r>
      <w:r w:rsidR="00F76B7B">
        <w:rPr>
          <w:rFonts w:ascii="Aptos" w:hAnsi="Aptos"/>
          <w:color w:val="3B3838" w:themeColor="background2" w:themeShade="40"/>
          <w:sz w:val="24"/>
          <w:szCs w:val="24"/>
        </w:rPr>
        <w:t xml:space="preserve">the </w:t>
      </w:r>
      <w:r w:rsidR="006D045B" w:rsidRPr="00C51981">
        <w:rPr>
          <w:rFonts w:ascii="Aptos" w:hAnsi="Aptos"/>
          <w:color w:val="3B3838" w:themeColor="background2" w:themeShade="40"/>
          <w:sz w:val="24"/>
          <w:szCs w:val="24"/>
        </w:rPr>
        <w:t xml:space="preserve">Discovery </w:t>
      </w:r>
      <w:r w:rsidR="00F76B7B">
        <w:rPr>
          <w:rFonts w:ascii="Aptos" w:hAnsi="Aptos"/>
          <w:color w:val="3B3838" w:themeColor="background2" w:themeShade="40"/>
          <w:sz w:val="24"/>
          <w:szCs w:val="24"/>
        </w:rPr>
        <w:t>M</w:t>
      </w:r>
      <w:r w:rsidR="006D045B" w:rsidRPr="00C51981">
        <w:rPr>
          <w:rFonts w:ascii="Aptos" w:hAnsi="Aptos"/>
          <w:color w:val="3B3838" w:themeColor="background2" w:themeShade="40"/>
          <w:sz w:val="24"/>
          <w:szCs w:val="24"/>
        </w:rPr>
        <w:t>orning)</w:t>
      </w:r>
    </w:p>
    <w:p w14:paraId="3A91B53C" w14:textId="77777777" w:rsidR="005C0DAC" w:rsidRPr="00C51981" w:rsidRDefault="005C0DAC" w:rsidP="0053203A">
      <w:pPr>
        <w:rPr>
          <w:rFonts w:ascii="Aptos" w:hAnsi="Aptos"/>
          <w:color w:val="3B3838" w:themeColor="background2" w:themeShade="40"/>
          <w:sz w:val="24"/>
          <w:szCs w:val="24"/>
        </w:rPr>
      </w:pPr>
    </w:p>
    <w:p w14:paraId="3B28D912" w14:textId="76139C4B" w:rsidR="005C0DAC" w:rsidRPr="00C51981" w:rsidRDefault="00F76B7B" w:rsidP="0053203A">
      <w:pPr>
        <w:rPr>
          <w:rFonts w:ascii="Aptos" w:hAnsi="Aptos"/>
          <w:color w:val="3B3838" w:themeColor="background2" w:themeShade="40"/>
          <w:sz w:val="24"/>
          <w:szCs w:val="24"/>
        </w:rPr>
      </w:pPr>
      <w:r>
        <w:rPr>
          <w:rFonts w:ascii="Aptos" w:hAnsi="Aptos"/>
          <w:color w:val="3B3838" w:themeColor="background2" w:themeShade="40"/>
          <w:sz w:val="24"/>
          <w:szCs w:val="24"/>
        </w:rPr>
        <w:t>P</w:t>
      </w:r>
      <w:r w:rsidR="005C0DAC" w:rsidRPr="00C51981">
        <w:rPr>
          <w:rFonts w:ascii="Aptos" w:hAnsi="Aptos"/>
          <w:color w:val="3B3838" w:themeColor="background2" w:themeShade="40"/>
          <w:sz w:val="24"/>
          <w:szCs w:val="24"/>
        </w:rPr>
        <w:t>lease email</w:t>
      </w:r>
      <w:r>
        <w:rPr>
          <w:rFonts w:ascii="Aptos" w:hAnsi="Aptos"/>
          <w:color w:val="3B3838" w:themeColor="background2" w:themeShade="40"/>
          <w:sz w:val="24"/>
          <w:szCs w:val="24"/>
        </w:rPr>
        <w:t xml:space="preserve"> if you have any questions:</w:t>
      </w:r>
      <w:r w:rsidR="005C0DAC" w:rsidRPr="00C51981">
        <w:rPr>
          <w:rFonts w:ascii="Aptos" w:hAnsi="Aptos"/>
          <w:color w:val="3B3838" w:themeColor="background2" w:themeShade="40"/>
          <w:sz w:val="24"/>
          <w:szCs w:val="24"/>
        </w:rPr>
        <w:t xml:space="preserve"> music@wema.org.uk</w:t>
      </w:r>
    </w:p>
    <w:p w14:paraId="0656EFE1" w14:textId="12535388" w:rsidR="00B35BF6" w:rsidRPr="00C51981" w:rsidRDefault="00B35BF6" w:rsidP="0053203A">
      <w:pPr>
        <w:rPr>
          <w:rFonts w:ascii="Aptos" w:hAnsi="Aptos"/>
          <w:color w:val="3B3838" w:themeColor="background2" w:themeShade="40"/>
          <w:sz w:val="24"/>
          <w:szCs w:val="24"/>
        </w:rPr>
      </w:pPr>
    </w:p>
    <w:p w14:paraId="61DC0F36" w14:textId="281569C5" w:rsidR="0053203A" w:rsidRPr="00C51981" w:rsidRDefault="00EB4078" w:rsidP="0053203A">
      <w:pPr>
        <w:rPr>
          <w:rFonts w:ascii="Aptos" w:hAnsi="Aptos"/>
          <w:color w:val="3B3838" w:themeColor="background2" w:themeShade="40"/>
          <w:sz w:val="24"/>
          <w:szCs w:val="24"/>
        </w:rPr>
      </w:pPr>
      <w:r w:rsidRPr="00C51981">
        <w:rPr>
          <w:rFonts w:ascii="Aptos" w:hAnsi="Aptos"/>
          <w:color w:val="3B3838" w:themeColor="background2" w:themeShade="40"/>
          <w:sz w:val="24"/>
          <w:szCs w:val="24"/>
        </w:rPr>
        <w:t>Yours sincerely</w:t>
      </w:r>
    </w:p>
    <w:p w14:paraId="52408234" w14:textId="77777777" w:rsidR="0053203A" w:rsidRPr="00C51981" w:rsidRDefault="0053203A" w:rsidP="0053203A">
      <w:pPr>
        <w:rPr>
          <w:rFonts w:ascii="Aptos" w:hAnsi="Aptos"/>
          <w:color w:val="3B3838" w:themeColor="background2" w:themeShade="40"/>
          <w:sz w:val="24"/>
          <w:szCs w:val="24"/>
        </w:rPr>
      </w:pPr>
    </w:p>
    <w:p w14:paraId="0FCFDAD6" w14:textId="77528CCF" w:rsidR="0053203A" w:rsidRPr="00C51981" w:rsidRDefault="00206E17" w:rsidP="0053203A">
      <w:pPr>
        <w:rPr>
          <w:rFonts w:ascii="Aptos" w:hAnsi="Aptos"/>
          <w:b/>
          <w:bCs/>
          <w:color w:val="3B3838" w:themeColor="background2" w:themeShade="40"/>
          <w:sz w:val="24"/>
          <w:szCs w:val="24"/>
        </w:rPr>
      </w:pPr>
      <w:r w:rsidRPr="00C51981">
        <w:rPr>
          <w:rFonts w:ascii="Aptos" w:hAnsi="Aptos"/>
          <w:b/>
          <w:bCs/>
          <w:color w:val="3B3838" w:themeColor="background2" w:themeShade="40"/>
          <w:sz w:val="24"/>
          <w:szCs w:val="24"/>
        </w:rPr>
        <w:t>Alice Bodiley</w:t>
      </w:r>
    </w:p>
    <w:p w14:paraId="340B0455" w14:textId="240DB91D" w:rsidR="0053203A" w:rsidRPr="00C51981" w:rsidRDefault="00206E17" w:rsidP="0053203A">
      <w:pPr>
        <w:rPr>
          <w:rFonts w:ascii="Aptos" w:hAnsi="Aptos"/>
          <w:b/>
          <w:bCs/>
          <w:color w:val="3B3838" w:themeColor="background2" w:themeShade="40"/>
          <w:sz w:val="24"/>
          <w:szCs w:val="24"/>
        </w:rPr>
      </w:pPr>
      <w:r w:rsidRPr="00C51981">
        <w:rPr>
          <w:rFonts w:ascii="Aptos" w:hAnsi="Aptos"/>
          <w:b/>
          <w:bCs/>
          <w:color w:val="3B3838" w:themeColor="background2" w:themeShade="40"/>
          <w:sz w:val="24"/>
          <w:szCs w:val="24"/>
        </w:rPr>
        <w:t>Programme Leader: Groups and Courses</w:t>
      </w:r>
    </w:p>
    <w:p w14:paraId="37DF62B6" w14:textId="5DFCA47A" w:rsidR="0053203A" w:rsidRPr="00C51981" w:rsidRDefault="0053203A" w:rsidP="00EB4078">
      <w:pPr>
        <w:rPr>
          <w:rFonts w:ascii="Aptos" w:hAnsi="Aptos"/>
          <w:sz w:val="24"/>
          <w:szCs w:val="24"/>
        </w:rPr>
      </w:pPr>
      <w:r w:rsidRPr="00C51981">
        <w:rPr>
          <w:rFonts w:ascii="Aptos" w:hAnsi="Aptos"/>
          <w:color w:val="3B3838" w:themeColor="background2" w:themeShade="40"/>
          <w:sz w:val="24"/>
          <w:szCs w:val="24"/>
        </w:rPr>
        <w:t>West of England Music and Arts</w:t>
      </w:r>
      <w:r w:rsidRPr="00C51981">
        <w:rPr>
          <w:rFonts w:ascii="Aptos" w:hAnsi="Aptos"/>
          <w:sz w:val="24"/>
          <w:szCs w:val="24"/>
        </w:rPr>
        <w:br/>
      </w:r>
    </w:p>
    <w:p w14:paraId="0FDAA32E" w14:textId="412CB113" w:rsidR="0053203A" w:rsidRPr="0053203A" w:rsidRDefault="0053203A" w:rsidP="0053203A">
      <w:pPr>
        <w:rPr>
          <w:sz w:val="24"/>
          <w:szCs w:val="24"/>
        </w:rPr>
      </w:pPr>
    </w:p>
    <w:p w14:paraId="5D725F6B" w14:textId="77777777" w:rsidR="00201679" w:rsidRPr="00263DF3" w:rsidRDefault="00201679" w:rsidP="00004145">
      <w:pPr>
        <w:rPr>
          <w:sz w:val="24"/>
          <w:szCs w:val="24"/>
        </w:rPr>
      </w:pPr>
    </w:p>
    <w:sectPr w:rsidR="00201679" w:rsidRPr="00263DF3" w:rsidSect="00BE517C">
      <w:headerReference w:type="default" r:id="rId11"/>
      <w:headerReference w:type="first" r:id="rId12"/>
      <w:footerReference w:type="first" r:id="rId13"/>
      <w:pgSz w:w="11909" w:h="16834" w:code="9"/>
      <w:pgMar w:top="1440" w:right="852" w:bottom="1418" w:left="1134" w:header="706" w:footer="454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8D7A0" w14:textId="77777777" w:rsidR="003C4090" w:rsidRDefault="003C4090">
      <w:r>
        <w:separator/>
      </w:r>
    </w:p>
  </w:endnote>
  <w:endnote w:type="continuationSeparator" w:id="0">
    <w:p w14:paraId="0013CD04" w14:textId="77777777" w:rsidR="003C4090" w:rsidRDefault="003C4090">
      <w:r>
        <w:continuationSeparator/>
      </w:r>
    </w:p>
  </w:endnote>
  <w:endnote w:type="continuationNotice" w:id="1">
    <w:p w14:paraId="07B97E14" w14:textId="77777777" w:rsidR="003C4090" w:rsidRDefault="003C409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BC898" w14:textId="77777777" w:rsidR="0091127D" w:rsidRPr="008D681E" w:rsidRDefault="0091127D" w:rsidP="0091127D">
    <w:pPr>
      <w:pStyle w:val="Footer"/>
      <w:jc w:val="center"/>
      <w:rPr>
        <w:rFonts w:ascii="Avenir Next LT Pro" w:hAnsi="Avenir Next LT Pro"/>
        <w:color w:val="008080"/>
        <w:sz w:val="20"/>
        <w:szCs w:val="20"/>
      </w:rPr>
    </w:pPr>
    <w:r w:rsidRPr="008D681E">
      <w:rPr>
        <w:rFonts w:ascii="Avenir Next LT Pro" w:hAnsi="Avenir Next LT Pro"/>
        <w:color w:val="008080"/>
        <w:sz w:val="20"/>
        <w:szCs w:val="20"/>
      </w:rPr>
      <w:t>music@wema.org.uk  |  01454 863147</w:t>
    </w:r>
    <w:r>
      <w:rPr>
        <w:rFonts w:ascii="Avenir Next LT Pro" w:hAnsi="Avenir Next LT Pro"/>
        <w:color w:val="008080"/>
        <w:sz w:val="20"/>
        <w:szCs w:val="20"/>
      </w:rPr>
      <w:t xml:space="preserve">  |  </w:t>
    </w:r>
    <w:r w:rsidRPr="008D681E">
      <w:rPr>
        <w:rFonts w:ascii="Avenir Next LT Pro" w:hAnsi="Avenir Next LT Pro"/>
        <w:color w:val="008080"/>
        <w:sz w:val="20"/>
        <w:szCs w:val="20"/>
      </w:rPr>
      <w:t>Little Stoke School, Little Stoke Lane, Bristol. BS34 6HY</w:t>
    </w:r>
    <w:r w:rsidRPr="008D681E">
      <w:rPr>
        <w:rFonts w:ascii="Avenir Next LT Pro" w:hAnsi="Avenir Next LT Pro"/>
        <w:color w:val="008080"/>
        <w:sz w:val="20"/>
        <w:szCs w:val="20"/>
      </w:rPr>
      <w:br/>
      <w:t xml:space="preserve">West of England Music and Arts: Company Number: 14782097. Charity Number:1204508. </w:t>
    </w:r>
    <w:r w:rsidRPr="008D681E">
      <w:rPr>
        <w:rFonts w:ascii="Avenir Next LT Pro" w:hAnsi="Avenir Next LT Pro"/>
        <w:color w:val="008080"/>
        <w:sz w:val="20"/>
        <w:szCs w:val="20"/>
      </w:rPr>
      <w:br/>
      <w:t>West of England Music Ltd: Company Number 14853645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E5A4E" w14:textId="77777777" w:rsidR="003C4090" w:rsidRDefault="003C4090">
      <w:r>
        <w:separator/>
      </w:r>
    </w:p>
  </w:footnote>
  <w:footnote w:type="continuationSeparator" w:id="0">
    <w:p w14:paraId="4E5CEAF7" w14:textId="77777777" w:rsidR="003C4090" w:rsidRDefault="003C4090">
      <w:r>
        <w:continuationSeparator/>
      </w:r>
    </w:p>
  </w:footnote>
  <w:footnote w:type="continuationNotice" w:id="1">
    <w:p w14:paraId="18A9D6E1" w14:textId="77777777" w:rsidR="003C4090" w:rsidRDefault="003C409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9E21C" w14:textId="77777777" w:rsidR="00F97967" w:rsidRPr="00F97967" w:rsidRDefault="00F97967" w:rsidP="00F97967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FCD37" w14:textId="644E23AB" w:rsidR="0091127D" w:rsidRDefault="00701639" w:rsidP="0091127D">
    <w:pPr>
      <w:pStyle w:val="Header"/>
      <w:jc w:val="right"/>
      <w:rPr>
        <w:rFonts w:ascii="Avenir Next LT Pro" w:hAnsi="Avenir Next LT Pro"/>
        <w:b/>
        <w:bCs/>
        <w:i/>
        <w:iCs/>
        <w:color w:val="ED7D31" w:themeColor="accent2"/>
      </w:rPr>
    </w:pPr>
    <w:r>
      <w:rPr>
        <w:rFonts w:ascii="Avenir Next LT Pro" w:hAnsi="Avenir Next LT Pro"/>
        <w:b/>
        <w:bCs/>
        <w:noProof/>
        <w:color w:val="008080"/>
        <w:sz w:val="36"/>
        <w:szCs w:val="36"/>
      </w:rPr>
      <w:drawing>
        <wp:anchor distT="0" distB="0" distL="114300" distR="114300" simplePos="0" relativeHeight="251659264" behindDoc="0" locked="0" layoutInCell="1" allowOverlap="1" wp14:anchorId="24BB427F" wp14:editId="6F6D1240">
          <wp:simplePos x="0" y="0"/>
          <wp:positionH relativeFrom="margin">
            <wp:posOffset>-157163</wp:posOffset>
          </wp:positionH>
          <wp:positionV relativeFrom="paragraph">
            <wp:posOffset>-19050</wp:posOffset>
          </wp:positionV>
          <wp:extent cx="2339562" cy="853006"/>
          <wp:effectExtent l="0" t="0" r="0" b="0"/>
          <wp:wrapNone/>
          <wp:docPr id="100660110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6601103" name="Picture 100660110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9562" cy="8530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7B0A5A7" w14:textId="77777777" w:rsidR="0091127D" w:rsidRPr="00701639" w:rsidRDefault="0091127D" w:rsidP="0091127D">
    <w:pPr>
      <w:pStyle w:val="Header"/>
      <w:jc w:val="right"/>
      <w:rPr>
        <w:rFonts w:ascii="Avenir Next LT Pro" w:hAnsi="Avenir Next LT Pro"/>
        <w:b/>
        <w:bCs/>
        <w:i/>
        <w:iCs/>
        <w:color w:val="ED7D31" w:themeColor="accent2"/>
        <w:sz w:val="26"/>
        <w:szCs w:val="26"/>
      </w:rPr>
    </w:pPr>
    <w:r w:rsidRPr="00701639">
      <w:rPr>
        <w:rFonts w:ascii="Avenir Next LT Pro" w:hAnsi="Avenir Next LT Pro"/>
        <w:b/>
        <w:bCs/>
        <w:i/>
        <w:iCs/>
        <w:color w:val="ED7D31" w:themeColor="accent2"/>
        <w:sz w:val="26"/>
        <w:szCs w:val="26"/>
      </w:rPr>
      <w:t xml:space="preserve">Inspiring everyone to thrive and achieve </w:t>
    </w:r>
  </w:p>
  <w:p w14:paraId="6ECFB601" w14:textId="77777777" w:rsidR="0091127D" w:rsidRPr="00701639" w:rsidRDefault="0091127D" w:rsidP="0091127D">
    <w:pPr>
      <w:pStyle w:val="Header"/>
      <w:jc w:val="right"/>
      <w:rPr>
        <w:rFonts w:ascii="Avenir Next LT Pro" w:hAnsi="Avenir Next LT Pro"/>
        <w:b/>
        <w:bCs/>
        <w:i/>
        <w:iCs/>
        <w:color w:val="ED7D31" w:themeColor="accent2"/>
        <w:sz w:val="26"/>
        <w:szCs w:val="26"/>
      </w:rPr>
    </w:pPr>
    <w:r w:rsidRPr="00701639">
      <w:rPr>
        <w:rFonts w:ascii="Avenir Next LT Pro" w:hAnsi="Avenir Next LT Pro"/>
        <w:b/>
        <w:bCs/>
        <w:i/>
        <w:iCs/>
        <w:color w:val="ED7D31" w:themeColor="accent2"/>
        <w:sz w:val="26"/>
        <w:szCs w:val="26"/>
      </w:rPr>
      <w:t>through the power of music, arts and culture</w:t>
    </w:r>
  </w:p>
  <w:p w14:paraId="3186495D" w14:textId="77777777" w:rsidR="0091127D" w:rsidRPr="00701639" w:rsidRDefault="0091127D">
    <w:pPr>
      <w:pStyle w:val="Header"/>
      <w:rPr>
        <w:sz w:val="26"/>
        <w:szCs w:val="2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8764E"/>
    <w:multiLevelType w:val="hybridMultilevel"/>
    <w:tmpl w:val="ABB4B8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736756"/>
    <w:multiLevelType w:val="hybridMultilevel"/>
    <w:tmpl w:val="427615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E35383"/>
    <w:multiLevelType w:val="hybridMultilevel"/>
    <w:tmpl w:val="DBF4D42E"/>
    <w:lvl w:ilvl="0" w:tplc="D5A21FAE">
      <w:start w:val="7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AD170E"/>
    <w:multiLevelType w:val="hybridMultilevel"/>
    <w:tmpl w:val="45E834EA"/>
    <w:lvl w:ilvl="0" w:tplc="B5B464C4">
      <w:numFmt w:val="bullet"/>
      <w:lvlText w:val="-"/>
      <w:lvlJc w:val="left"/>
      <w:pPr>
        <w:ind w:left="1080" w:hanging="360"/>
      </w:pPr>
      <w:rPr>
        <w:rFonts w:ascii="Aptos" w:eastAsia="Aptos" w:hAnsi="Aptos" w:cs="Aria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5382EEF"/>
    <w:multiLevelType w:val="hybridMultilevel"/>
    <w:tmpl w:val="706423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9631A2"/>
    <w:multiLevelType w:val="hybridMultilevel"/>
    <w:tmpl w:val="5316F266"/>
    <w:lvl w:ilvl="0" w:tplc="0488134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807D99"/>
    <w:multiLevelType w:val="hybridMultilevel"/>
    <w:tmpl w:val="47E80A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0612294">
    <w:abstractNumId w:val="2"/>
  </w:num>
  <w:num w:numId="2" w16cid:durableId="81075368">
    <w:abstractNumId w:val="5"/>
  </w:num>
  <w:num w:numId="3" w16cid:durableId="387993071">
    <w:abstractNumId w:val="6"/>
  </w:num>
  <w:num w:numId="4" w16cid:durableId="549607380">
    <w:abstractNumId w:val="0"/>
  </w:num>
  <w:num w:numId="5" w16cid:durableId="1765760028">
    <w:abstractNumId w:val="4"/>
  </w:num>
  <w:num w:numId="6" w16cid:durableId="1462923983">
    <w:abstractNumId w:val="1"/>
  </w:num>
  <w:num w:numId="7" w16cid:durableId="9099254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639"/>
    <w:rsid w:val="00000FBC"/>
    <w:rsid w:val="00004145"/>
    <w:rsid w:val="000220D4"/>
    <w:rsid w:val="000248A7"/>
    <w:rsid w:val="00046CBB"/>
    <w:rsid w:val="00072C33"/>
    <w:rsid w:val="00087FE6"/>
    <w:rsid w:val="000960BE"/>
    <w:rsid w:val="00096384"/>
    <w:rsid w:val="000A3CF1"/>
    <w:rsid w:val="000A5658"/>
    <w:rsid w:val="000A6E08"/>
    <w:rsid w:val="000B2AF3"/>
    <w:rsid w:val="000D2FF1"/>
    <w:rsid w:val="001264C1"/>
    <w:rsid w:val="00156BEC"/>
    <w:rsid w:val="00170F48"/>
    <w:rsid w:val="00180AE7"/>
    <w:rsid w:val="001912D8"/>
    <w:rsid w:val="001C609E"/>
    <w:rsid w:val="001D2342"/>
    <w:rsid w:val="001F1165"/>
    <w:rsid w:val="00201679"/>
    <w:rsid w:val="00206E17"/>
    <w:rsid w:val="00224527"/>
    <w:rsid w:val="00263DF3"/>
    <w:rsid w:val="00275868"/>
    <w:rsid w:val="002A0773"/>
    <w:rsid w:val="002B4180"/>
    <w:rsid w:val="002E4EBD"/>
    <w:rsid w:val="002E67F1"/>
    <w:rsid w:val="003200AE"/>
    <w:rsid w:val="003331CC"/>
    <w:rsid w:val="00375AC2"/>
    <w:rsid w:val="00392804"/>
    <w:rsid w:val="003B639B"/>
    <w:rsid w:val="003B661F"/>
    <w:rsid w:val="003C383C"/>
    <w:rsid w:val="003C4090"/>
    <w:rsid w:val="003C5481"/>
    <w:rsid w:val="003C5F03"/>
    <w:rsid w:val="003D23B2"/>
    <w:rsid w:val="003F5681"/>
    <w:rsid w:val="003F60CD"/>
    <w:rsid w:val="003F6653"/>
    <w:rsid w:val="00407D1D"/>
    <w:rsid w:val="00456A9E"/>
    <w:rsid w:val="004626EF"/>
    <w:rsid w:val="00471102"/>
    <w:rsid w:val="00490C0D"/>
    <w:rsid w:val="00492F27"/>
    <w:rsid w:val="004A1C99"/>
    <w:rsid w:val="004B71F7"/>
    <w:rsid w:val="004B78FE"/>
    <w:rsid w:val="004C465A"/>
    <w:rsid w:val="004E269B"/>
    <w:rsid w:val="004E7A79"/>
    <w:rsid w:val="00501190"/>
    <w:rsid w:val="005013E1"/>
    <w:rsid w:val="0053203A"/>
    <w:rsid w:val="00556056"/>
    <w:rsid w:val="005562D6"/>
    <w:rsid w:val="00577CD1"/>
    <w:rsid w:val="0059702B"/>
    <w:rsid w:val="005C0616"/>
    <w:rsid w:val="005C0DAC"/>
    <w:rsid w:val="005D650C"/>
    <w:rsid w:val="005F097E"/>
    <w:rsid w:val="005F1F1B"/>
    <w:rsid w:val="00600BAC"/>
    <w:rsid w:val="0061334A"/>
    <w:rsid w:val="006247F8"/>
    <w:rsid w:val="0062747C"/>
    <w:rsid w:val="006343F8"/>
    <w:rsid w:val="00646E97"/>
    <w:rsid w:val="0065139C"/>
    <w:rsid w:val="00672083"/>
    <w:rsid w:val="00695620"/>
    <w:rsid w:val="006B4D3F"/>
    <w:rsid w:val="006D045B"/>
    <w:rsid w:val="00701639"/>
    <w:rsid w:val="007449BB"/>
    <w:rsid w:val="007A6CC7"/>
    <w:rsid w:val="007E7FBF"/>
    <w:rsid w:val="00800BD3"/>
    <w:rsid w:val="008161FD"/>
    <w:rsid w:val="008259F2"/>
    <w:rsid w:val="008336FE"/>
    <w:rsid w:val="00836384"/>
    <w:rsid w:val="008451DD"/>
    <w:rsid w:val="00845413"/>
    <w:rsid w:val="0084674D"/>
    <w:rsid w:val="00860A2C"/>
    <w:rsid w:val="00882565"/>
    <w:rsid w:val="008859CB"/>
    <w:rsid w:val="008A748E"/>
    <w:rsid w:val="008B589C"/>
    <w:rsid w:val="008C56C4"/>
    <w:rsid w:val="008D51A6"/>
    <w:rsid w:val="008D681E"/>
    <w:rsid w:val="0091127D"/>
    <w:rsid w:val="00934337"/>
    <w:rsid w:val="009402F7"/>
    <w:rsid w:val="00941A96"/>
    <w:rsid w:val="0095383F"/>
    <w:rsid w:val="00954C6F"/>
    <w:rsid w:val="00960362"/>
    <w:rsid w:val="0096100C"/>
    <w:rsid w:val="0096199A"/>
    <w:rsid w:val="009946E7"/>
    <w:rsid w:val="009F30DF"/>
    <w:rsid w:val="00A33D86"/>
    <w:rsid w:val="00A4056C"/>
    <w:rsid w:val="00A91A23"/>
    <w:rsid w:val="00A94022"/>
    <w:rsid w:val="00AB21B0"/>
    <w:rsid w:val="00AC2CE9"/>
    <w:rsid w:val="00AF0958"/>
    <w:rsid w:val="00AF0A62"/>
    <w:rsid w:val="00B07B82"/>
    <w:rsid w:val="00B35BF6"/>
    <w:rsid w:val="00B37AE7"/>
    <w:rsid w:val="00B40DA0"/>
    <w:rsid w:val="00B72F2A"/>
    <w:rsid w:val="00BA1008"/>
    <w:rsid w:val="00BD6534"/>
    <w:rsid w:val="00BD7757"/>
    <w:rsid w:val="00BE517C"/>
    <w:rsid w:val="00BE635B"/>
    <w:rsid w:val="00BE74AA"/>
    <w:rsid w:val="00BF4C10"/>
    <w:rsid w:val="00C04C14"/>
    <w:rsid w:val="00C246B8"/>
    <w:rsid w:val="00C30683"/>
    <w:rsid w:val="00C45F96"/>
    <w:rsid w:val="00C50931"/>
    <w:rsid w:val="00C51981"/>
    <w:rsid w:val="00C63D45"/>
    <w:rsid w:val="00CA0C8E"/>
    <w:rsid w:val="00CB26BC"/>
    <w:rsid w:val="00CC0E9B"/>
    <w:rsid w:val="00CF0B8A"/>
    <w:rsid w:val="00D055EC"/>
    <w:rsid w:val="00D13BD5"/>
    <w:rsid w:val="00D20D39"/>
    <w:rsid w:val="00D377E2"/>
    <w:rsid w:val="00D45821"/>
    <w:rsid w:val="00D512F9"/>
    <w:rsid w:val="00D52345"/>
    <w:rsid w:val="00D676D1"/>
    <w:rsid w:val="00D87A34"/>
    <w:rsid w:val="00D87D14"/>
    <w:rsid w:val="00D94459"/>
    <w:rsid w:val="00DA1CDE"/>
    <w:rsid w:val="00DB204C"/>
    <w:rsid w:val="00DC632A"/>
    <w:rsid w:val="00DE1A53"/>
    <w:rsid w:val="00DF5CC1"/>
    <w:rsid w:val="00E9166C"/>
    <w:rsid w:val="00EB4078"/>
    <w:rsid w:val="00ED3423"/>
    <w:rsid w:val="00F203CE"/>
    <w:rsid w:val="00F23DF4"/>
    <w:rsid w:val="00F33D4C"/>
    <w:rsid w:val="00F51268"/>
    <w:rsid w:val="00F65C04"/>
    <w:rsid w:val="00F74CF2"/>
    <w:rsid w:val="00F76B7B"/>
    <w:rsid w:val="00F97967"/>
    <w:rsid w:val="00FC138E"/>
    <w:rsid w:val="00FD7B9F"/>
    <w:rsid w:val="00FE6622"/>
    <w:rsid w:val="3999702D"/>
    <w:rsid w:val="46760736"/>
    <w:rsid w:val="752F1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085B9A"/>
  <w15:chartTrackingRefBased/>
  <w15:docId w15:val="{60D60413-333C-490D-9D98-5C3A9B31F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  <w:rPr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F9796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796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B661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7E7FB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0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ema.org.uk/music-hub/young-people-families/wema-music-centres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imonLock\WEMA\Management%20Team%20-%20General\Business%20and%20Operations\Marketing%20and%20Comms\Stationery\Letterheads\Letterhead%20WEM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A030005A43424CA11DB5BE3B0505E5" ma:contentTypeVersion="16" ma:contentTypeDescription="Create a new document." ma:contentTypeScope="" ma:versionID="1aec028706d1f4323be84b09eaa003cd">
  <xsd:schema xmlns:xsd="http://www.w3.org/2001/XMLSchema" xmlns:xs="http://www.w3.org/2001/XMLSchema" xmlns:p="http://schemas.microsoft.com/office/2006/metadata/properties" xmlns:ns2="424a4c78-cbb1-4392-b747-3fe4733a1eb5" xmlns:ns3="b603fde7-c9cc-48de-a197-c415161026a7" targetNamespace="http://schemas.microsoft.com/office/2006/metadata/properties" ma:root="true" ma:fieldsID="1acf6169ebce3a912eff296670b13e25" ns2:_="" ns3:_="">
    <xsd:import namespace="424a4c78-cbb1-4392-b747-3fe4733a1eb5"/>
    <xsd:import namespace="b603fde7-c9cc-48de-a197-c415161026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4a4c78-cbb1-4392-b747-3fe4733a1e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4fb7c2a9-4225-4283-805c-114a13914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03fde7-c9cc-48de-a197-c415161026a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9884e51-3510-49bf-8d33-fcd3ee8775aa}" ma:internalName="TaxCatchAll" ma:showField="CatchAllData" ma:web="b603fde7-c9cc-48de-a197-c415161026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24a4c78-cbb1-4392-b747-3fe4733a1eb5">
      <Terms xmlns="http://schemas.microsoft.com/office/infopath/2007/PartnerControls"/>
    </lcf76f155ced4ddcb4097134ff3c332f>
    <TaxCatchAll xmlns="b603fde7-c9cc-48de-a197-c415161026a7" xsi:nil="true"/>
  </documentManagement>
</p:properties>
</file>

<file path=customXml/itemProps1.xml><?xml version="1.0" encoding="utf-8"?>
<ds:datastoreItem xmlns:ds="http://schemas.openxmlformats.org/officeDocument/2006/customXml" ds:itemID="{F0B9C375-94D6-4964-BA49-429DCE93C5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4FAA5A-50B9-43E7-99C5-9BB8581BC5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4a4c78-cbb1-4392-b747-3fe4733a1eb5"/>
    <ds:schemaRef ds:uri="b603fde7-c9cc-48de-a197-c415161026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80B6F33-F4F4-4C86-A862-080FF2D8661C}">
  <ds:schemaRefs>
    <ds:schemaRef ds:uri="http://schemas.microsoft.com/office/2006/metadata/properties"/>
    <ds:schemaRef ds:uri="http://schemas.microsoft.com/office/infopath/2007/PartnerControls"/>
    <ds:schemaRef ds:uri="424a4c78-cbb1-4392-b747-3fe4733a1eb5"/>
    <ds:schemaRef ds:uri="b603fde7-c9cc-48de-a197-c415161026a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 WEMA</Template>
  <TotalTime>6</TotalTime>
  <Pages>1</Pages>
  <Words>162</Words>
  <Characters>833</Characters>
  <Application>Microsoft Office Word</Application>
  <DocSecurity>4</DocSecurity>
  <Lines>49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WEMA Letterhead</vt:lpstr>
    </vt:vector>
  </TitlesOfParts>
  <Company>Citation plc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WEMA Letterhead</dc:title>
  <dc:subject/>
  <dc:creator>Simon Lock</dc:creator>
  <cp:keywords/>
  <cp:lastModifiedBy>Claire Schollick</cp:lastModifiedBy>
  <cp:revision>2</cp:revision>
  <cp:lastPrinted>2024-04-05T10:51:00Z</cp:lastPrinted>
  <dcterms:created xsi:type="dcterms:W3CDTF">2026-09-14T11:19:00Z</dcterms:created>
  <dcterms:modified xsi:type="dcterms:W3CDTF">2026-09-14T11:19:00Z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0x010100CEA030005A43424CA11DB5BE3B0505E5</vt:lpwstr>
  </property>
  <property fmtid="{D5CDD505-2E9C-101B-9397-08002B2CF9AE}" pid="3" name="MediaServiceImageTags">
    <vt:lpwstr/>
  </property>
</Properties>
</file>